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C65821" w14:textId="41BC10B2" w:rsidR="002C082C" w:rsidRPr="000C262B" w:rsidRDefault="008139F6" w:rsidP="002C082C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>
        <w:rPr>
          <w:color w:val="6E82BE"/>
          <w:sz w:val="36"/>
          <w:lang w:val="en-GB"/>
        </w:rPr>
        <w:t>Virtual Moblity</w:t>
      </w:r>
      <w:bookmarkStart w:id="0" w:name="_GoBack"/>
      <w:bookmarkEnd w:id="0"/>
      <w:r w:rsidR="002C082C" w:rsidRPr="000C262B">
        <w:rPr>
          <w:color w:val="6E82BE"/>
          <w:sz w:val="36"/>
          <w:lang w:val="en-GB"/>
        </w:rPr>
        <w:t xml:space="preserve"> Grant</w:t>
      </w:r>
    </w:p>
    <w:p w14:paraId="2D2FC3AE" w14:textId="77777777" w:rsidR="002C082C" w:rsidRPr="000C262B" w:rsidRDefault="002C082C" w:rsidP="002C082C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efdenotaalpi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1C72ADF3" w14:textId="77777777" w:rsidR="002C082C" w:rsidRPr="000C262B" w:rsidRDefault="002C082C" w:rsidP="002C082C">
      <w:pPr>
        <w:spacing w:before="120"/>
        <w:rPr>
          <w:rFonts w:cs="Arial"/>
          <w:u w:val="single"/>
          <w:lang w:eastAsia="en-GB"/>
        </w:rPr>
      </w:pPr>
    </w:p>
    <w:p w14:paraId="7687FE8B" w14:textId="77777777" w:rsidR="002C082C" w:rsidRPr="00F5286F" w:rsidRDefault="002C082C" w:rsidP="002C082C">
      <w:pPr>
        <w:pStyle w:val="Title2"/>
        <w:spacing w:before="120"/>
        <w:jc w:val="both"/>
        <w:rPr>
          <w:color w:val="56585B"/>
          <w:sz w:val="22"/>
        </w:rPr>
      </w:pPr>
      <w:r w:rsidRPr="00F5286F">
        <w:rPr>
          <w:color w:val="56585B"/>
          <w:sz w:val="22"/>
        </w:rPr>
        <w:t xml:space="preserve">Action number: </w:t>
      </w:r>
    </w:p>
    <w:p w14:paraId="5A3D0E55" w14:textId="77777777" w:rsidR="002C082C" w:rsidRPr="00F5286F" w:rsidRDefault="002C082C" w:rsidP="002C082C">
      <w:pPr>
        <w:pStyle w:val="Title2"/>
        <w:spacing w:before="120"/>
        <w:jc w:val="both"/>
        <w:rPr>
          <w:color w:val="56585B"/>
          <w:sz w:val="22"/>
        </w:rPr>
      </w:pPr>
      <w:r w:rsidRPr="00F5286F">
        <w:rPr>
          <w:color w:val="56585B"/>
          <w:sz w:val="22"/>
        </w:rPr>
        <w:t xml:space="preserve">Applicant name: </w:t>
      </w:r>
    </w:p>
    <w:p w14:paraId="735BCC2F" w14:textId="77777777" w:rsidR="002C082C" w:rsidRPr="00B832AA" w:rsidRDefault="002C082C" w:rsidP="002C082C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aconcuadrcula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2C082C" w:rsidRPr="00F5286F" w14:paraId="1F8E299C" w14:textId="77777777" w:rsidTr="00CF3C64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23B52A33" w14:textId="77777777" w:rsidR="002C082C" w:rsidRPr="00F5286F" w:rsidRDefault="002C082C" w:rsidP="00CF3C6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 w:rsidRPr="00F5286F">
              <w:rPr>
                <w:b/>
                <w:sz w:val="22"/>
                <w:u w:val="single"/>
              </w:rPr>
              <w:t xml:space="preserve">Conference Details </w:t>
            </w:r>
          </w:p>
          <w:p w14:paraId="7820BB91" w14:textId="77777777" w:rsidR="002C082C" w:rsidRPr="00D9539D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B62FB8">
              <w:rPr>
                <w:rFonts w:ascii="ArialMT" w:hAnsi="ArialMT" w:cs="ArialMT"/>
                <w:color w:val="656966"/>
              </w:rPr>
              <w:t>Conference title:</w:t>
            </w:r>
          </w:p>
          <w:p w14:paraId="1AC8B01A" w14:textId="77777777" w:rsidR="002C082C" w:rsidRPr="00F5286F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F5286F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201883D4" w14:textId="77777777" w:rsidR="002C082C" w:rsidRPr="00B832AA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F5286F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Refdenotaalpie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67862033" w14:textId="77777777" w:rsidR="002C082C" w:rsidRPr="00B832AA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064C3C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F5286F" w:rsidDel="003F4382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2C082C" w:rsidRPr="00F5286F" w14:paraId="600A4DFE" w14:textId="77777777" w:rsidTr="00CF3C64">
        <w:trPr>
          <w:trHeight w:val="41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DEFA6C" w14:textId="77777777" w:rsidR="002C082C" w:rsidRDefault="002C082C" w:rsidP="00CF3C6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oral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2439D648" w14:textId="77777777" w:rsidR="002C082C" w:rsidRPr="00A4331D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59DE41DA" w14:textId="77777777" w:rsidR="002C082C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3E911CCA" w14:textId="77777777" w:rsidR="002C082C" w:rsidRPr="00922828" w:rsidRDefault="002C082C" w:rsidP="002C082C">
            <w:pPr>
              <w:spacing w:before="120" w:after="120"/>
              <w:rPr>
                <w:i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2C082C" w:rsidRPr="00DD5659" w14:paraId="66A7204F" w14:textId="77777777" w:rsidTr="00CF3C64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65EF699" w14:textId="77777777" w:rsidR="002C082C" w:rsidRDefault="002C082C" w:rsidP="002C082C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 xml:space="preserve">Alignment with the  Action Science Communication Plan </w:t>
            </w:r>
          </w:p>
          <w:p w14:paraId="0426FF96" w14:textId="77777777" w:rsidR="002C082C" w:rsidRPr="00F834A2" w:rsidRDefault="002C082C" w:rsidP="002C082C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289938F6">
              <w:rPr>
                <w:rFonts w:ascii="ArialMT" w:eastAsiaTheme="minorEastAsia" w:hAnsi="ArialMT" w:cs="ArialMT"/>
                <w:color w:val="656966"/>
              </w:rPr>
              <w:t xml:space="preserve">Description on how the presentation contributes to the  Action Science Communication Plan and to meeting  the Action challenge and objectives. Description of the targeted audience and potential stakeholders to engage. </w:t>
            </w:r>
          </w:p>
          <w:p w14:paraId="6727D337" w14:textId="77777777" w:rsidR="002C082C" w:rsidRPr="00DD5659" w:rsidRDefault="002C082C" w:rsidP="002C082C">
            <w:pPr>
              <w:spacing w:before="120" w:after="120"/>
              <w:rPr>
                <w:i/>
                <w:iCs/>
              </w:rPr>
            </w:pPr>
            <w:r w:rsidRPr="00DD5659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DD5659">
              <w:rPr>
                <w:i/>
                <w:iCs/>
              </w:rPr>
              <w:t xml:space="preserve">00 word) </w:t>
            </w:r>
          </w:p>
          <w:p w14:paraId="7DDEC7E2" w14:textId="77777777" w:rsidR="002C082C" w:rsidRPr="00DD5659" w:rsidRDefault="002C082C" w:rsidP="002C082C">
            <w:pPr>
              <w:spacing w:before="120" w:after="120"/>
              <w:rPr>
                <w:i/>
                <w:iCs/>
              </w:rPr>
            </w:pPr>
            <w:r w:rsidRPr="00DD5659">
              <w:rPr>
                <w:shd w:val="clear" w:color="auto" w:fill="C5C5BD" w:themeFill="background2"/>
              </w:rPr>
              <w:t xml:space="preserve">Applicant enters max. </w:t>
            </w:r>
            <w:r>
              <w:rPr>
                <w:shd w:val="clear" w:color="auto" w:fill="C5C5BD" w:themeFill="background2"/>
              </w:rPr>
              <w:t>5</w:t>
            </w:r>
            <w:r w:rsidRPr="00DD5659">
              <w:rPr>
                <w:shd w:val="clear" w:color="auto" w:fill="C5C5BD" w:themeFill="background2"/>
              </w:rPr>
              <w:t>00 word summary here.</w:t>
            </w:r>
          </w:p>
        </w:tc>
      </w:tr>
      <w:tr w:rsidR="002C082C" w:rsidRPr="00131893" w14:paraId="0580CBB0" w14:textId="77777777" w:rsidTr="00CF3C64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348F769A" w14:textId="77777777" w:rsidR="002C082C" w:rsidRPr="00F834A2" w:rsidRDefault="002C082C" w:rsidP="002C082C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F5286F">
              <w:rPr>
                <w:b/>
                <w:sz w:val="22"/>
                <w:szCs w:val="24"/>
                <w:u w:val="single"/>
              </w:rPr>
              <w:t>Expected impact</w:t>
            </w:r>
            <w:r w:rsidRPr="00B832AA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7EC5CE1B" w14:textId="77777777" w:rsidR="002C082C" w:rsidRPr="00131893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131893">
              <w:rPr>
                <w:rFonts w:ascii="ArialMT" w:hAnsi="ArialMT" w:cs="ArialMT"/>
                <w:color w:val="656966"/>
              </w:rPr>
              <w:t xml:space="preserve">Description of the expected impacts to increase the Action visibility in the research community; to attract additional participants and stakeholders; and to disseminate Action results to relevant end-users. </w:t>
            </w:r>
          </w:p>
        </w:tc>
      </w:tr>
      <w:tr w:rsidR="002C082C" w:rsidRPr="00131893" w14:paraId="262E0B20" w14:textId="77777777" w:rsidTr="00CF3C64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3912C560" w14:textId="77777777" w:rsidR="002C082C" w:rsidRPr="00131893" w:rsidRDefault="002C082C" w:rsidP="002C082C">
            <w:pPr>
              <w:spacing w:before="120" w:after="120"/>
              <w:rPr>
                <w:i/>
                <w:iCs/>
              </w:rPr>
            </w:pPr>
            <w:r w:rsidRPr="00131893">
              <w:rPr>
                <w:i/>
                <w:iCs/>
              </w:rPr>
              <w:t xml:space="preserve">(max.500 word) </w:t>
            </w:r>
          </w:p>
          <w:p w14:paraId="202AD4AF" w14:textId="77777777" w:rsidR="002C082C" w:rsidRPr="00131893" w:rsidRDefault="002C082C" w:rsidP="002C082C">
            <w:pPr>
              <w:spacing w:before="120" w:after="120"/>
              <w:rPr>
                <w:i/>
              </w:rPr>
            </w:pPr>
            <w:r w:rsidRPr="00131893">
              <w:rPr>
                <w:shd w:val="clear" w:color="auto" w:fill="C5C5BD" w:themeFill="background2"/>
              </w:rPr>
              <w:t>Applicant enters max. 500 word summary here.</w:t>
            </w:r>
          </w:p>
        </w:tc>
      </w:tr>
    </w:tbl>
    <w:p w14:paraId="1E3BB603" w14:textId="5346BBA2" w:rsidR="005146D6" w:rsidRPr="00253039" w:rsidRDefault="005146D6" w:rsidP="00253039"/>
    <w:sectPr w:rsidR="005146D6" w:rsidRPr="00253039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592E0" w14:textId="77777777" w:rsidR="00321CAC" w:rsidRDefault="00321CAC" w:rsidP="00F24F32">
      <w:r>
        <w:separator/>
      </w:r>
    </w:p>
  </w:endnote>
  <w:endnote w:type="continuationSeparator" w:id="0">
    <w:p w14:paraId="0AFD75B3" w14:textId="77777777" w:rsidR="00321CAC" w:rsidRDefault="00321CAC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PMingLiU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29C1E" w14:textId="67331524" w:rsidR="00851130" w:rsidRDefault="00851130" w:rsidP="00F24F32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16D3F9BE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60D86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" filled="f" stroked="f">
              <v:textbox inset=",,0,8mm">
                <w:txbxContent>
                  <w:p w14:paraId="5715C8EA" w14:textId="16D3F9BE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A60D86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F7B5" w14:textId="2F0F311A" w:rsidR="00CE1D0D" w:rsidRPr="00ED1804" w:rsidRDefault="00CE1D0D" w:rsidP="00987F45">
    <w:pPr>
      <w:pStyle w:val="Piedepgina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edepgina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edepgina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edepgina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13BC4" w14:textId="77777777" w:rsidR="00321CAC" w:rsidRDefault="00321CAC" w:rsidP="00F24F32">
      <w:r>
        <w:separator/>
      </w:r>
    </w:p>
  </w:footnote>
  <w:footnote w:type="continuationSeparator" w:id="0">
    <w:p w14:paraId="5E3FEF93" w14:textId="77777777" w:rsidR="00321CAC" w:rsidRDefault="00321CAC" w:rsidP="00F24F32">
      <w:r>
        <w:continuationSeparator/>
      </w:r>
    </w:p>
  </w:footnote>
  <w:footnote w:id="1">
    <w:p w14:paraId="3C485B08" w14:textId="77777777" w:rsidR="002C082C" w:rsidRPr="00064C3C" w:rsidRDefault="002C082C" w:rsidP="002C082C">
      <w:pPr>
        <w:pStyle w:val="Textonotapie"/>
        <w:rPr>
          <w:rFonts w:ascii="ArialMT" w:hAnsi="ArialMT" w:cs="ArialMT"/>
          <w:color w:val="656966"/>
        </w:rPr>
      </w:pPr>
      <w:r>
        <w:rPr>
          <w:rStyle w:val="Refdenotaalpie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>This form is part of the application for a grant to present the Action, its objectives and results at a high level conference.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  <w:footnote w:id="2">
    <w:p w14:paraId="3ED91F6B" w14:textId="77777777" w:rsidR="002C082C" w:rsidRPr="00860B0D" w:rsidRDefault="002C082C" w:rsidP="002C082C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3466D" w14:textId="77777777" w:rsidR="00851130" w:rsidRDefault="00851130" w:rsidP="00F24F32">
    <w:pPr>
      <w:pStyle w:val="Encabezado"/>
    </w:pPr>
    <w:r w:rsidRPr="002050E6"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65A25" w14:textId="61D5AC85" w:rsidR="00773BAB" w:rsidRDefault="00A60D86" w:rsidP="00773BAB">
    <w:pPr>
      <w:pStyle w:val="Encabezado"/>
    </w:pPr>
    <w:r w:rsidRPr="00A60D86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39582A52" wp14:editId="40293793">
          <wp:simplePos x="0" y="0"/>
          <wp:positionH relativeFrom="column">
            <wp:posOffset>4525465</wp:posOffset>
          </wp:positionH>
          <wp:positionV relativeFrom="paragraph">
            <wp:posOffset>-486530</wp:posOffset>
          </wp:positionV>
          <wp:extent cx="1866265" cy="939800"/>
          <wp:effectExtent l="0" t="0" r="0" b="0"/>
          <wp:wrapSquare wrapText="bothSides"/>
          <wp:docPr id="1" name="Imagen 1" descr="C:\Users\judit\OneDrive\Documents\ENIS\ENI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dit\OneDrive\Documents\ENIS\ENIS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26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7DCA"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Encabezado"/>
    </w:pPr>
  </w:p>
  <w:p w14:paraId="32E79874" w14:textId="0096D2D9" w:rsidR="00773BAB" w:rsidRDefault="00773BAB" w:rsidP="00773BAB">
    <w:pPr>
      <w:pStyle w:val="Encabezado"/>
    </w:pPr>
  </w:p>
  <w:p w14:paraId="79D070D4" w14:textId="77777777" w:rsidR="00773BAB" w:rsidRDefault="00773BAB" w:rsidP="00773BAB">
    <w:pPr>
      <w:pStyle w:val="Encabezado"/>
    </w:pPr>
  </w:p>
  <w:p w14:paraId="63376EFC" w14:textId="782C3E9B" w:rsidR="00851130" w:rsidRDefault="00851130">
    <w:pPr>
      <w:pStyle w:val="Encabezado"/>
      <w:rPr>
        <w:b/>
        <w:bCs/>
        <w:color w:val="3D5ABF"/>
      </w:rPr>
    </w:pPr>
  </w:p>
  <w:p w14:paraId="546AADB4" w14:textId="253E4B26" w:rsidR="00E427EA" w:rsidRDefault="00E427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1.4pt;height:101.4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139F6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60D86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tulo5">
    <w:name w:val="heading 5"/>
    <w:basedOn w:val="Ttulo4"/>
    <w:next w:val="Normal"/>
    <w:link w:val="Ttulo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tulo">
    <w:name w:val="Subtitle"/>
    <w:basedOn w:val="Normal"/>
    <w:next w:val="Normal"/>
    <w:link w:val="Subttulo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anormal"/>
    <w:uiPriority w:val="99"/>
    <w:rsid w:val="00EE6C68"/>
    <w:rPr>
      <w:rFonts w:ascii="Rockwell" w:eastAsiaTheme="minorEastAsia" w:hAnsi="Rockwell"/>
    </w:rPr>
    <w:tblPr/>
  </w:style>
  <w:style w:type="paragraph" w:styleId="Encabezado">
    <w:name w:val="header"/>
    <w:basedOn w:val="Normal"/>
    <w:link w:val="Encabezado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B64B1E"/>
    <w:rPr>
      <w:lang w:val="en-GB"/>
    </w:rPr>
  </w:style>
  <w:style w:type="paragraph" w:styleId="Sinespaciado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tulo">
    <w:name w:val="Title"/>
    <w:basedOn w:val="Normal"/>
    <w:next w:val="Normal"/>
    <w:link w:val="Ttulo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destacada">
    <w:name w:val="Intense Quote"/>
    <w:aliases w:val="Quote"/>
    <w:basedOn w:val="Normal"/>
    <w:next w:val="Normal"/>
    <w:link w:val="Citadestacada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destacadaCar">
    <w:name w:val="Cita destacada Car"/>
    <w:aliases w:val="Quote Car"/>
    <w:basedOn w:val="Fuentedeprrafopredeter"/>
    <w:link w:val="Citadestacad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Fecha">
    <w:name w:val="Date"/>
    <w:basedOn w:val="Normal"/>
    <w:next w:val="Normal"/>
    <w:link w:val="Fecha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FechaCar">
    <w:name w:val="Fecha Car"/>
    <w:basedOn w:val="Fuentedeprrafopredeter"/>
    <w:link w:val="Fech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rrafodelist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DC3">
    <w:name w:val="toc 3"/>
    <w:basedOn w:val="TD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D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tuloTDC">
    <w:name w:val="TOC Heading"/>
    <w:basedOn w:val="Ttulo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xtonotapie">
    <w:name w:val="footnote text"/>
    <w:basedOn w:val="Normal"/>
    <w:link w:val="Textonotapi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532A7"/>
    <w:rPr>
      <w:sz w:val="16"/>
      <w:szCs w:val="16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DB315D"/>
    <w:rPr>
      <w:vertAlign w:val="superscript"/>
      <w:lang w:val="en-GB"/>
    </w:rPr>
  </w:style>
  <w:style w:type="character" w:styleId="Textoennegrita">
    <w:name w:val="Strong"/>
    <w:basedOn w:val="Fuentedeprrafopredeter"/>
    <w:uiPriority w:val="22"/>
    <w:qFormat/>
    <w:rsid w:val="000D0EC9"/>
    <w:rPr>
      <w:b/>
      <w:bCs/>
      <w:lang w:val="en-GB"/>
    </w:rPr>
  </w:style>
  <w:style w:type="character" w:styleId="EjemplodeHTML">
    <w:name w:val="HTML Sample"/>
    <w:basedOn w:val="Fuentedeprrafopredeter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digoHTML">
    <w:name w:val="HTML Code"/>
    <w:basedOn w:val="Fuentedeprrafopredeter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rrafodelist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aconcuadrcula">
    <w:name w:val="Table Grid"/>
    <w:basedOn w:val="Tabla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oindependien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338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rrafodelist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tu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documentManagement/types"/>
    <ds:schemaRef ds:uri="http://schemas.microsoft.com/office/2006/metadata/properties"/>
    <ds:schemaRef ds:uri="b3eebbc7-d8eb-4ec4-a06e-fa0e30060a5b"/>
    <ds:schemaRef ds:uri="http://www.w3.org/XML/1998/namespace"/>
    <ds:schemaRef ds:uri="http://purl.org/dc/elements/1.1/"/>
    <ds:schemaRef ds:uri="89e9d2b6-e0bd-4c31-b232-e887486b9f7a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589640-90E3-4213-9C44-8CA4657E4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1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FTF</cp:lastModifiedBy>
  <cp:revision>2</cp:revision>
  <cp:lastPrinted>2016-11-07T11:47:00Z</cp:lastPrinted>
  <dcterms:created xsi:type="dcterms:W3CDTF">2022-07-21T11:58:00Z</dcterms:created>
  <dcterms:modified xsi:type="dcterms:W3CDTF">2022-07-21T11:58:00Z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